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3741"/>
        <w:gridCol w:w="724"/>
        <w:gridCol w:w="502"/>
        <w:gridCol w:w="4815"/>
        <w:gridCol w:w="658"/>
        <w:gridCol w:w="3960"/>
      </w:tblGrid>
      <w:tr w:rsidR="004A6906" w:rsidTr="004D7D9B">
        <w:trPr>
          <w:trHeight w:hRule="exact" w:val="10800"/>
        </w:trPr>
        <w:tc>
          <w:tcPr>
            <w:tcW w:w="3741" w:type="dxa"/>
          </w:tcPr>
          <w:tbl>
            <w:tblPr>
              <w:tblStyle w:val="HostTable"/>
              <w:tblW w:w="4268" w:type="dxa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268"/>
            </w:tblGrid>
            <w:tr w:rsidR="004A6906" w:rsidTr="008010C0">
              <w:trPr>
                <w:trHeight w:hRule="exact" w:val="10170"/>
              </w:trPr>
              <w:tc>
                <w:tcPr>
                  <w:tcW w:w="5000" w:type="pct"/>
                  <w:shd w:val="clear" w:color="auto" w:fill="FFFFFF" w:themeFill="background1"/>
                </w:tcPr>
                <w:p w:rsidR="009205D2" w:rsidRPr="00CC5939" w:rsidRDefault="00B82796" w:rsidP="009205D2">
                  <w:pPr>
                    <w:pStyle w:val="BlockHeading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CC5939">
                    <w:rPr>
                      <w:color w:val="7030A0"/>
                      <w:sz w:val="32"/>
                      <w:szCs w:val="32"/>
                    </w:rPr>
                    <w:t xml:space="preserve">This golf tournament is a benefit for </w:t>
                  </w:r>
                </w:p>
                <w:p w:rsidR="004A6906" w:rsidRPr="00CC5939" w:rsidRDefault="00B82796" w:rsidP="009205D2">
                  <w:pPr>
                    <w:pStyle w:val="BlockHeading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CC5939">
                    <w:rPr>
                      <w:color w:val="7030A0"/>
                      <w:sz w:val="32"/>
                      <w:szCs w:val="32"/>
                    </w:rPr>
                    <w:t>“Jim’s Team to Fight Alzheimer’s”</w:t>
                  </w:r>
                </w:p>
                <w:p w:rsidR="004A6906" w:rsidRPr="00CC5939" w:rsidRDefault="00B82796" w:rsidP="00B82796">
                  <w:pPr>
                    <w:pStyle w:val="BlockText"/>
                    <w:rPr>
                      <w:color w:val="7030A0"/>
                      <w:sz w:val="24"/>
                      <w:szCs w:val="24"/>
                    </w:rPr>
                  </w:pPr>
                  <w:r w:rsidRPr="00CC5939">
                    <w:rPr>
                      <w:color w:val="7030A0"/>
                      <w:sz w:val="24"/>
                      <w:szCs w:val="24"/>
                    </w:rPr>
                    <w:t>Annette Carter, a Vinton business leader, lost her husband</w:t>
                  </w:r>
                  <w:r w:rsidR="00DF50BA" w:rsidRPr="00CC5939">
                    <w:rPr>
                      <w:color w:val="7030A0"/>
                      <w:sz w:val="24"/>
                      <w:szCs w:val="24"/>
                    </w:rPr>
                    <w:t xml:space="preserve"> of 27 years, Jim, to Alzheimer’s disease. She has become a very strong and powerful advocate and fund-raiser for the Central and Western Virginia Chapter of the Alzheimer’s Association. Annette is consistently one of the top fund-raisers for the Walk to End Alzheimer’s in Roanoke.</w:t>
                  </w:r>
                  <w:r w:rsidR="008010C0" w:rsidRPr="008010C0">
                    <w:rPr>
                      <w:noProof/>
                      <w:lang w:eastAsia="en-US"/>
                    </w:rPr>
                    <w:t xml:space="preserve"> </w:t>
                  </w:r>
                </w:p>
                <w:p w:rsidR="009205D2" w:rsidRPr="00244409" w:rsidRDefault="009205D2" w:rsidP="00B82796">
                  <w:pPr>
                    <w:pStyle w:val="BlockText"/>
                    <w:rPr>
                      <w:color w:val="7030A0"/>
                    </w:rPr>
                  </w:pPr>
                </w:p>
                <w:p w:rsidR="00BF644C" w:rsidRPr="00244409" w:rsidRDefault="00BF644C" w:rsidP="00B82796">
                  <w:pPr>
                    <w:pStyle w:val="BlockText"/>
                    <w:rPr>
                      <w:b/>
                      <w:color w:val="7030A0"/>
                    </w:rPr>
                  </w:pPr>
                  <w:r w:rsidRPr="00244409">
                    <w:rPr>
                      <w:b/>
                      <w:color w:val="7030A0"/>
                    </w:rPr>
                    <w:t>There will be participating gifts and giveaways.</w:t>
                  </w:r>
                  <w:r w:rsidR="008010C0" w:rsidRPr="008010C0">
                    <w:rPr>
                      <w:noProof/>
                      <w:lang w:eastAsia="en-US"/>
                    </w:rPr>
                    <w:t xml:space="preserve"> </w:t>
                  </w:r>
                </w:p>
                <w:p w:rsidR="00BF644C" w:rsidRPr="00244409" w:rsidRDefault="00BF644C" w:rsidP="00B82796">
                  <w:pPr>
                    <w:pStyle w:val="BlockText"/>
                    <w:rPr>
                      <w:color w:val="7030A0"/>
                    </w:rPr>
                  </w:pPr>
                </w:p>
                <w:p w:rsidR="00BF644C" w:rsidRPr="00244409" w:rsidRDefault="00BF644C" w:rsidP="00B82796">
                  <w:pPr>
                    <w:pStyle w:val="BlockText"/>
                    <w:rPr>
                      <w:b/>
                      <w:color w:val="7030A0"/>
                    </w:rPr>
                  </w:pPr>
                  <w:r w:rsidRPr="00244409">
                    <w:rPr>
                      <w:b/>
                      <w:color w:val="7030A0"/>
                    </w:rPr>
                    <w:t>There will be raffles, unlimited red tees and mulligans.</w:t>
                  </w:r>
                </w:p>
                <w:p w:rsidR="00BF644C" w:rsidRDefault="00BF644C" w:rsidP="00B82796">
                  <w:pPr>
                    <w:pStyle w:val="BlockText"/>
                  </w:pPr>
                </w:p>
              </w:tc>
            </w:tr>
          </w:tbl>
          <w:p w:rsidR="004A6906" w:rsidRDefault="004A6906"/>
        </w:tc>
        <w:tc>
          <w:tcPr>
            <w:tcW w:w="724" w:type="dxa"/>
          </w:tcPr>
          <w:p w:rsidR="004A6906" w:rsidRDefault="004A6906"/>
        </w:tc>
        <w:tc>
          <w:tcPr>
            <w:tcW w:w="502" w:type="dxa"/>
          </w:tcPr>
          <w:p w:rsidR="004A6906" w:rsidRDefault="004A6906"/>
        </w:tc>
        <w:tc>
          <w:tcPr>
            <w:tcW w:w="4815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815"/>
            </w:tblGrid>
            <w:tr w:rsidR="004A6906">
              <w:trPr>
                <w:cantSplit/>
                <w:trHeight w:hRule="exact" w:val="6480"/>
              </w:trPr>
              <w:tc>
                <w:tcPr>
                  <w:tcW w:w="5000" w:type="pct"/>
                  <w:textDirection w:val="btLr"/>
                </w:tcPr>
                <w:p w:rsidR="004A6906" w:rsidRPr="004D7D9B" w:rsidRDefault="00B15726">
                  <w:pPr>
                    <w:pStyle w:val="Recipient"/>
                  </w:pPr>
                  <w:sdt>
                    <w:sdtPr>
                      <w:id w:val="584420576"/>
                      <w:placeholder>
                        <w:docPart w:val="52B5AA88CBDC4CA3B3DB5F071DCBED74"/>
                      </w:placeholder>
                      <w:temporary/>
                      <w:showingPlcHdr/>
                      <w15:appearance w15:val="hidden"/>
                      <w:text w:multiLine="1"/>
                    </w:sdtPr>
                    <w:sdtEndPr/>
                    <w:sdtContent>
                      <w:r w:rsidR="004D7D9B" w:rsidRPr="004D7D9B">
                        <w:t>Recipient Name</w:t>
                      </w:r>
                      <w:r w:rsidR="004D7D9B" w:rsidRPr="004D7D9B">
                        <w:br/>
                        <w:t>Address</w:t>
                      </w:r>
                      <w:r w:rsidR="004D7D9B" w:rsidRPr="004D7D9B">
                        <w:br/>
                        <w:t>City, ST  ZIP Code</w:t>
                      </w:r>
                    </w:sdtContent>
                  </w:sdt>
                </w:p>
              </w:tc>
            </w:tr>
            <w:tr w:rsidR="004A6906">
              <w:trPr>
                <w:cantSplit/>
                <w:trHeight w:hRule="exact" w:val="4320"/>
              </w:trPr>
              <w:tc>
                <w:tcPr>
                  <w:tcW w:w="5000" w:type="pct"/>
                  <w:textDirection w:val="btLr"/>
                </w:tcPr>
                <w:p w:rsidR="004A6906" w:rsidRDefault="00B15726">
                  <w:pPr>
                    <w:pStyle w:val="ReturnAddress"/>
                  </w:pPr>
                  <w:sdt>
                    <w:sdtPr>
                      <w:alias w:val="Company Name"/>
                      <w:tag w:val=""/>
                      <w:id w:val="-172038622"/>
                      <w:placeholder>
                        <w:docPart w:val="736DA2E528F54490A15BC8E5A12ADF0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7C4630">
                        <w:t>Annette Carter</w:t>
                      </w:r>
                    </w:sdtContent>
                  </w:sdt>
                </w:p>
                <w:sdt>
                  <w:sdtPr>
                    <w:alias w:val="Address"/>
                    <w:tag w:val=""/>
                    <w:id w:val="-522012300"/>
                    <w:placeholder>
                      <w:docPart w:val="01C7341EF966467985252A972510287C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15:appearance w15:val="hidden"/>
                    <w:text w:multiLine="1"/>
                  </w:sdtPr>
                  <w:sdtEndPr/>
                  <w:sdtContent>
                    <w:p w:rsidR="004A6906" w:rsidRDefault="007C4630">
                      <w:pPr>
                        <w:pStyle w:val="ReturnAddress"/>
                      </w:pPr>
                      <w:r>
                        <w:t>15786 Stewartsville Rd.</w:t>
                      </w:r>
                      <w:r>
                        <w:br/>
                        <w:t>Vinton, Va. 24179</w:t>
                      </w:r>
                    </w:p>
                  </w:sdtContent>
                </w:sdt>
              </w:tc>
            </w:tr>
          </w:tbl>
          <w:p w:rsidR="004A6906" w:rsidRDefault="004A6906"/>
        </w:tc>
        <w:tc>
          <w:tcPr>
            <w:tcW w:w="658" w:type="dxa"/>
          </w:tcPr>
          <w:p w:rsidR="004A6906" w:rsidRDefault="004A6906"/>
        </w:tc>
        <w:tc>
          <w:tcPr>
            <w:tcW w:w="396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960"/>
            </w:tblGrid>
            <w:tr w:rsidR="004A6906" w:rsidTr="009205D2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213BD1" w:rsidRPr="001260BF" w:rsidRDefault="004D7D9B" w:rsidP="004D7D9B">
                  <w:pPr>
                    <w:pStyle w:val="Title"/>
                    <w:jc w:val="center"/>
                    <w:rPr>
                      <w:rFonts w:ascii="a song for jennifer" w:hAnsi="a song for jennifer"/>
                      <w:color w:val="7030A0"/>
                      <w:sz w:val="44"/>
                      <w:szCs w:val="44"/>
                      <w:highlight w:val="yellow"/>
                    </w:rPr>
                  </w:pPr>
                  <w:r w:rsidRPr="001260BF">
                    <w:rPr>
                      <w:rFonts w:ascii="a song for jennifer" w:hAnsi="a song for jennifer"/>
                      <w:color w:val="7030A0"/>
                      <w:sz w:val="48"/>
                      <w:szCs w:val="48"/>
                    </w:rPr>
                    <w:t>Fourth Annual</w:t>
                  </w:r>
                  <w:r w:rsidRPr="001260BF">
                    <w:rPr>
                      <w:color w:val="7030A0"/>
                    </w:rPr>
                    <w:t xml:space="preserve"> </w:t>
                  </w:r>
                </w:p>
                <w:p w:rsidR="00213BD1" w:rsidRPr="001260BF" w:rsidRDefault="004D7D9B" w:rsidP="004D7D9B">
                  <w:pPr>
                    <w:pStyle w:val="Title"/>
                    <w:jc w:val="center"/>
                    <w:rPr>
                      <w:color w:val="7030A0"/>
                      <w:sz w:val="40"/>
                      <w:szCs w:val="40"/>
                    </w:rPr>
                  </w:pPr>
                  <w:r w:rsidRPr="001260BF">
                    <w:rPr>
                      <w:rFonts w:ascii="a song for jennifer" w:hAnsi="a song for jennifer"/>
                      <w:color w:val="7030A0"/>
                      <w:sz w:val="44"/>
                      <w:szCs w:val="44"/>
                      <w:highlight w:val="yellow"/>
                    </w:rPr>
                    <w:t>“Swing It to End It”</w:t>
                  </w:r>
                  <w:r w:rsidRPr="001260BF">
                    <w:rPr>
                      <w:color w:val="7030A0"/>
                      <w:sz w:val="40"/>
                      <w:szCs w:val="40"/>
                    </w:rPr>
                    <w:t xml:space="preserve"> </w:t>
                  </w:r>
                </w:p>
                <w:p w:rsidR="004A6906" w:rsidRPr="001260BF" w:rsidRDefault="00F107D6" w:rsidP="004D7D9B">
                  <w:pPr>
                    <w:pStyle w:val="Title"/>
                    <w:jc w:val="center"/>
                    <w:rPr>
                      <w:rFonts w:ascii="a song for jennifer" w:hAnsi="a song for jennifer"/>
                      <w:color w:val="7030A0"/>
                      <w:sz w:val="40"/>
                      <w:szCs w:val="40"/>
                    </w:rPr>
                  </w:pPr>
                  <w:r w:rsidRPr="001260BF">
                    <w:rPr>
                      <w:rFonts w:ascii="a song for jennifer" w:hAnsi="a song for jennifer"/>
                      <w:color w:val="7030A0"/>
                      <w:sz w:val="40"/>
                      <w:szCs w:val="40"/>
                    </w:rPr>
                    <w:t xml:space="preserve">for </w:t>
                  </w:r>
                  <w:r w:rsidR="004D7D9B" w:rsidRPr="001260BF">
                    <w:rPr>
                      <w:rFonts w:ascii="a song for jennifer" w:hAnsi="a song for jennifer"/>
                      <w:color w:val="7030A0"/>
                      <w:sz w:val="40"/>
                      <w:szCs w:val="40"/>
                    </w:rPr>
                    <w:t>Alzheimer’s</w:t>
                  </w:r>
                </w:p>
                <w:p w:rsidR="004D7D9B" w:rsidRPr="001260BF" w:rsidRDefault="004D7D9B" w:rsidP="004D7D9B">
                  <w:pPr>
                    <w:pStyle w:val="Title"/>
                    <w:jc w:val="center"/>
                    <w:rPr>
                      <w:rFonts w:ascii="a song for jennifer" w:hAnsi="a song for jennifer"/>
                      <w:color w:val="7030A0"/>
                    </w:rPr>
                  </w:pPr>
                  <w:r w:rsidRPr="001260BF">
                    <w:rPr>
                      <w:rFonts w:ascii="a song for jennifer" w:hAnsi="a song for jennifer"/>
                      <w:color w:val="7030A0"/>
                      <w:sz w:val="40"/>
                      <w:szCs w:val="40"/>
                    </w:rPr>
                    <w:t>Captains Choice Golf Tournament</w:t>
                  </w:r>
                </w:p>
                <w:p w:rsidR="009205D2" w:rsidRDefault="009205D2" w:rsidP="009205D2">
                  <w:pPr>
                    <w:pStyle w:val="Subtitle"/>
                    <w:jc w:val="center"/>
                    <w:rPr>
                      <w:rFonts w:ascii="a song for jennifer" w:hAnsi="a song for jennifer"/>
                      <w:color w:val="7030A0"/>
                      <w:sz w:val="24"/>
                      <w:szCs w:val="24"/>
                    </w:rPr>
                  </w:pPr>
                </w:p>
                <w:p w:rsidR="004A6906" w:rsidRPr="001260BF" w:rsidRDefault="00213BD1" w:rsidP="009205D2">
                  <w:pPr>
                    <w:pStyle w:val="Subtitle"/>
                    <w:jc w:val="center"/>
                    <w:rPr>
                      <w:rFonts w:ascii="a song for jennifer" w:hAnsi="a song for jennifer"/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rFonts w:ascii="a song for jennifer" w:hAnsi="a song for jennifer"/>
                      <w:color w:val="7030A0"/>
                      <w:sz w:val="24"/>
                      <w:szCs w:val="24"/>
                    </w:rPr>
                    <w:t>A b</w:t>
                  </w:r>
                  <w:r w:rsidR="00276B25" w:rsidRPr="001260BF">
                    <w:rPr>
                      <w:rFonts w:ascii="a song for jennifer" w:hAnsi="a song for jennifer"/>
                      <w:color w:val="7030A0"/>
                      <w:sz w:val="24"/>
                      <w:szCs w:val="24"/>
                    </w:rPr>
                    <w:t>enefit for Jim’s Team to Fight Alzheimer</w:t>
                  </w:r>
                  <w:r w:rsidR="00FB4D0C" w:rsidRPr="001260BF">
                    <w:rPr>
                      <w:rFonts w:ascii="a song for jennifer" w:hAnsi="a song for jennifer"/>
                      <w:color w:val="7030A0"/>
                      <w:sz w:val="24"/>
                      <w:szCs w:val="24"/>
                    </w:rPr>
                    <w:t>’</w:t>
                  </w:r>
                  <w:r w:rsidR="00276B25" w:rsidRPr="001260BF">
                    <w:rPr>
                      <w:rFonts w:ascii="a song for jennifer" w:hAnsi="a song for jennifer"/>
                      <w:color w:val="7030A0"/>
                      <w:sz w:val="24"/>
                      <w:szCs w:val="24"/>
                    </w:rPr>
                    <w:t>s</w:t>
                  </w:r>
                </w:p>
              </w:tc>
            </w:tr>
            <w:tr w:rsidR="004A6906" w:rsidTr="009205D2">
              <w:trPr>
                <w:trHeight w:hRule="exact" w:val="630"/>
              </w:trPr>
              <w:tc>
                <w:tcPr>
                  <w:tcW w:w="5000" w:type="pct"/>
                </w:tcPr>
                <w:p w:rsidR="009205D2" w:rsidRDefault="009205D2" w:rsidP="009205D2">
                  <w:pPr>
                    <w:jc w:val="center"/>
                    <w:rPr>
                      <w:b/>
                      <w:i/>
                      <w:color w:val="7030A0"/>
                      <w:u w:val="single"/>
                    </w:rPr>
                  </w:pPr>
                </w:p>
                <w:p w:rsidR="004A6906" w:rsidRDefault="00C070A1" w:rsidP="009205D2">
                  <w:pPr>
                    <w:jc w:val="center"/>
                    <w:rPr>
                      <w:b/>
                      <w:i/>
                      <w:color w:val="7030A0"/>
                      <w:u w:val="single"/>
                    </w:rPr>
                  </w:pPr>
                  <w:r w:rsidRPr="001260BF">
                    <w:rPr>
                      <w:b/>
                      <w:i/>
                      <w:color w:val="7030A0"/>
                      <w:u w:val="single"/>
                    </w:rPr>
                    <w:t>SUNDAY August 20, 2017 1:30pm</w:t>
                  </w:r>
                </w:p>
                <w:p w:rsidR="009205D2" w:rsidRDefault="009205D2" w:rsidP="009205D2">
                  <w:pPr>
                    <w:jc w:val="center"/>
                    <w:rPr>
                      <w:b/>
                      <w:i/>
                      <w:color w:val="7030A0"/>
                      <w:u w:val="single"/>
                    </w:rPr>
                  </w:pPr>
                </w:p>
                <w:p w:rsidR="009205D2" w:rsidRPr="001260BF" w:rsidRDefault="009205D2" w:rsidP="009205D2">
                  <w:pPr>
                    <w:jc w:val="center"/>
                    <w:rPr>
                      <w:b/>
                      <w:i/>
                      <w:color w:val="7030A0"/>
                      <w:u w:val="single"/>
                    </w:rPr>
                  </w:pPr>
                </w:p>
              </w:tc>
            </w:tr>
            <w:tr w:rsidR="00F107D6" w:rsidTr="009205D2">
              <w:trPr>
                <w:trHeight w:hRule="exact" w:val="711"/>
              </w:trPr>
              <w:tc>
                <w:tcPr>
                  <w:tcW w:w="5000" w:type="pct"/>
                </w:tcPr>
                <w:p w:rsidR="009205D2" w:rsidRDefault="009205D2" w:rsidP="009205D2">
                  <w:pPr>
                    <w:jc w:val="center"/>
                    <w:rPr>
                      <w:b/>
                      <w:i/>
                      <w:color w:val="7030A0"/>
                      <w:u w:val="single"/>
                    </w:rPr>
                  </w:pPr>
                </w:p>
                <w:p w:rsidR="00F107D6" w:rsidRPr="001260BF" w:rsidRDefault="00C070A1" w:rsidP="009205D2">
                  <w:pPr>
                    <w:jc w:val="center"/>
                    <w:rPr>
                      <w:b/>
                      <w:i/>
                      <w:color w:val="7030A0"/>
                      <w:u w:val="single"/>
                    </w:rPr>
                  </w:pPr>
                  <w:r w:rsidRPr="001260BF">
                    <w:rPr>
                      <w:b/>
                      <w:i/>
                      <w:color w:val="7030A0"/>
                      <w:u w:val="single"/>
                    </w:rPr>
                    <w:t>HANGING ROCK GOLF COURSE</w:t>
                  </w:r>
                </w:p>
              </w:tc>
            </w:tr>
            <w:tr w:rsidR="004A6906">
              <w:trPr>
                <w:trHeight w:hRule="exact" w:val="6624"/>
              </w:trPr>
              <w:tc>
                <w:tcPr>
                  <w:tcW w:w="5000" w:type="pct"/>
                </w:tcPr>
                <w:p w:rsidR="009205D2" w:rsidRDefault="009205D2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</w:p>
                <w:p w:rsidR="009205D2" w:rsidRDefault="009205D2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</w:p>
                <w:p w:rsidR="00F107D6" w:rsidRPr="001260BF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18 holes of golf with cart</w:t>
                  </w:r>
                </w:p>
                <w:p w:rsidR="00F107D6" w:rsidRPr="001260BF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Lunch, snacks, and beverages</w:t>
                  </w:r>
                </w:p>
                <w:p w:rsidR="00F107D6" w:rsidRPr="001260BF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Award reception after the tournament</w:t>
                  </w:r>
                </w:p>
                <w:p w:rsidR="00F107D6" w:rsidRPr="001260BF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Free Range balls</w:t>
                  </w:r>
                </w:p>
                <w:p w:rsidR="00F107D6" w:rsidRPr="001260BF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Closest to the pin on each par 3</w:t>
                  </w:r>
                </w:p>
                <w:p w:rsidR="00F107D6" w:rsidRPr="001260BF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Hole in One contest</w:t>
                  </w:r>
                </w:p>
                <w:p w:rsidR="00F107D6" w:rsidRDefault="00F107D6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1</w:t>
                  </w:r>
                  <w:r w:rsidRPr="001260BF">
                    <w:rPr>
                      <w:b/>
                      <w:noProof/>
                      <w:color w:val="7030A0"/>
                      <w:vertAlign w:val="superscript"/>
                      <w:lang w:eastAsia="en-US"/>
                    </w:rPr>
                    <w:t>st</w:t>
                  </w: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, 2</w:t>
                  </w:r>
                  <w:r w:rsidRPr="001260BF">
                    <w:rPr>
                      <w:b/>
                      <w:noProof/>
                      <w:color w:val="7030A0"/>
                      <w:vertAlign w:val="superscript"/>
                      <w:lang w:eastAsia="en-US"/>
                    </w:rPr>
                    <w:t>nd</w:t>
                  </w: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>, 3</w:t>
                  </w:r>
                  <w:r w:rsidRPr="001260BF">
                    <w:rPr>
                      <w:b/>
                      <w:noProof/>
                      <w:color w:val="7030A0"/>
                      <w:vertAlign w:val="superscript"/>
                      <w:lang w:eastAsia="en-US"/>
                    </w:rPr>
                    <w:t>rd</w:t>
                  </w: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 xml:space="preserve"> and 4</w:t>
                  </w:r>
                  <w:r w:rsidRPr="001260BF">
                    <w:rPr>
                      <w:b/>
                      <w:noProof/>
                      <w:color w:val="7030A0"/>
                      <w:vertAlign w:val="superscript"/>
                      <w:lang w:eastAsia="en-US"/>
                    </w:rPr>
                    <w:t>th</w:t>
                  </w:r>
                  <w:r w:rsidRPr="001260BF">
                    <w:rPr>
                      <w:b/>
                      <w:noProof/>
                      <w:color w:val="7030A0"/>
                      <w:lang w:eastAsia="en-US"/>
                    </w:rPr>
                    <w:t xml:space="preserve"> place awards</w:t>
                  </w:r>
                </w:p>
                <w:p w:rsidR="009205D2" w:rsidRDefault="009205D2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3F380DE" wp14:editId="6FA39E43">
                        <wp:extent cx="2471893" cy="1644397"/>
                        <wp:effectExtent l="0" t="0" r="508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UTSIDE_PHOTO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1893" cy="16443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5D2" w:rsidRPr="001260BF" w:rsidRDefault="009205D2" w:rsidP="009205D2">
                  <w:pPr>
                    <w:jc w:val="center"/>
                    <w:rPr>
                      <w:b/>
                      <w:noProof/>
                      <w:color w:val="7030A0"/>
                      <w:lang w:eastAsia="en-US"/>
                    </w:rPr>
                  </w:pPr>
                </w:p>
                <w:p w:rsidR="004A6906" w:rsidRDefault="004A6906" w:rsidP="009205D2">
                  <w:pPr>
                    <w:jc w:val="center"/>
                  </w:pPr>
                </w:p>
              </w:tc>
            </w:tr>
            <w:tr w:rsidR="004A6906" w:rsidTr="00EE53B3">
              <w:trPr>
                <w:trHeight w:hRule="exact" w:val="80"/>
              </w:trPr>
              <w:tc>
                <w:tcPr>
                  <w:tcW w:w="5000" w:type="pct"/>
                  <w:shd w:val="clear" w:color="auto" w:fill="FFFFFF" w:themeFill="background1"/>
                </w:tcPr>
                <w:p w:rsidR="004A6906" w:rsidRDefault="004A6906"/>
              </w:tc>
            </w:tr>
            <w:tr w:rsidR="004A6906" w:rsidTr="00EE53B3">
              <w:trPr>
                <w:trHeight w:hRule="exact" w:val="360"/>
              </w:trPr>
              <w:tc>
                <w:tcPr>
                  <w:tcW w:w="5000" w:type="pct"/>
                  <w:shd w:val="clear" w:color="auto" w:fill="FFFFFF" w:themeFill="background1"/>
                </w:tcPr>
                <w:p w:rsidR="004A6906" w:rsidRDefault="004A6906"/>
              </w:tc>
            </w:tr>
          </w:tbl>
          <w:p w:rsidR="004A6906" w:rsidRDefault="004A6906"/>
        </w:tc>
      </w:tr>
    </w:tbl>
    <w:p w:rsidR="004A6906" w:rsidRDefault="004D7D9B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1F8A66C" wp14:editId="2B155DE5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4EC07" id="Fold guide lines" o:spid="_x0000_s1026" alt="Fold guide lines. Delete before printing.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5041"/>
        <w:gridCol w:w="4465"/>
        <w:gridCol w:w="865"/>
        <w:gridCol w:w="4029"/>
      </w:tblGrid>
      <w:tr w:rsidR="001260BF" w:rsidRPr="001260BF" w:rsidTr="00433010">
        <w:trPr>
          <w:trHeight w:hRule="exact" w:val="10440"/>
        </w:trPr>
        <w:tc>
          <w:tcPr>
            <w:tcW w:w="50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5041"/>
            </w:tblGrid>
            <w:tr w:rsidR="004A6906" w:rsidTr="0030291B">
              <w:trPr>
                <w:trHeight w:hRule="exact" w:val="6120"/>
              </w:trPr>
              <w:tc>
                <w:tcPr>
                  <w:tcW w:w="5000" w:type="pct"/>
                  <w:shd w:val="clear" w:color="auto" w:fill="FFFFFF" w:themeFill="background1"/>
                </w:tcPr>
                <w:p w:rsidR="0030291B" w:rsidRPr="001260BF" w:rsidRDefault="0030291B" w:rsidP="0030291B">
                  <w:pPr>
                    <w:pStyle w:val="Heading1"/>
                    <w:rPr>
                      <w:color w:val="7030A0"/>
                    </w:rPr>
                  </w:pPr>
                  <w:r w:rsidRPr="001260BF">
                    <w:rPr>
                      <w:color w:val="7030A0"/>
                    </w:rPr>
                    <w:lastRenderedPageBreak/>
                    <w:t>Contact Us</w:t>
                  </w:r>
                </w:p>
                <w:sdt>
                  <w:sdtPr>
                    <w:rPr>
                      <w:color w:val="7030A0"/>
                      <w:sz w:val="24"/>
                      <w:szCs w:val="24"/>
                    </w:rPr>
                    <w:alias w:val="Company Name"/>
                    <w:tag w:val=""/>
                    <w:id w:val="950436312"/>
                    <w:placeholder>
                      <w:docPart w:val="D7F570D21DDB4579B62FADC09CA0C0EA"/>
                    </w:placeholder>
                    <w:dataBinding w:prefixMappings="xmlns:ns0='http://schemas.openxmlformats.org/officeDocument/2006/extended-properties' " w:xpath="/ns0:Properties[1]/ns0:Company[1]" w:storeItemID="{6668398D-A668-4E3E-A5EB-62B293D839F1}"/>
                    <w15:appearance w15:val="hidden"/>
                    <w:text/>
                  </w:sdtPr>
                  <w:sdtEndPr/>
                  <w:sdtContent>
                    <w:p w:rsidR="0030291B" w:rsidRPr="001260BF" w:rsidRDefault="0030291B" w:rsidP="0030291B">
                      <w:pPr>
                        <w:pStyle w:val="ContactInfo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260BF">
                        <w:rPr>
                          <w:color w:val="7030A0"/>
                          <w:sz w:val="24"/>
                          <w:szCs w:val="24"/>
                        </w:rPr>
                        <w:t>Annette Carter</w:t>
                      </w:r>
                    </w:p>
                  </w:sdtContent>
                </w:sdt>
                <w:sdt>
                  <w:sdtPr>
                    <w:rPr>
                      <w:color w:val="7030A0"/>
                      <w:sz w:val="24"/>
                      <w:szCs w:val="24"/>
                    </w:rPr>
                    <w:alias w:val="Address"/>
                    <w:tag w:val=""/>
                    <w:id w:val="-1891111686"/>
                    <w:placeholder>
                      <w:docPart w:val="044A558614294DFA9FBF69792B83CFC3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15:appearance w15:val="hidden"/>
                    <w:text w:multiLine="1"/>
                  </w:sdtPr>
                  <w:sdtEndPr/>
                  <w:sdtContent>
                    <w:p w:rsidR="0030291B" w:rsidRPr="001260BF" w:rsidRDefault="0030291B" w:rsidP="0030291B">
                      <w:pPr>
                        <w:pStyle w:val="ContactInfo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260BF">
                        <w:rPr>
                          <w:color w:val="7030A0"/>
                          <w:sz w:val="24"/>
                          <w:szCs w:val="24"/>
                        </w:rPr>
                        <w:t>15786 Stewartsville Rd.</w:t>
                      </w:r>
                      <w:r w:rsidRPr="001260BF">
                        <w:rPr>
                          <w:color w:val="7030A0"/>
                          <w:sz w:val="24"/>
                          <w:szCs w:val="24"/>
                        </w:rPr>
                        <w:br/>
                        <w:t>Vinton, Va. 24179</w:t>
                      </w:r>
                    </w:p>
                  </w:sdtContent>
                </w:sdt>
                <w:p w:rsidR="0030291B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color w:val="7030A0"/>
                      <w:sz w:val="24"/>
                      <w:szCs w:val="24"/>
                    </w:rPr>
                    <w:t>Work- 540-890-6899</w:t>
                  </w:r>
                </w:p>
                <w:p w:rsidR="00433010" w:rsidRDefault="00433010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>
                    <w:rPr>
                      <w:color w:val="7030A0"/>
                      <w:sz w:val="24"/>
                      <w:szCs w:val="24"/>
                    </w:rPr>
                    <w:t>Mobile- 540-871-0290</w:t>
                  </w:r>
                </w:p>
                <w:p w:rsidR="002C6967" w:rsidRPr="001260BF" w:rsidRDefault="002C6967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>
                    <w:rPr>
                      <w:color w:val="7030A0"/>
                      <w:sz w:val="24"/>
                      <w:szCs w:val="24"/>
                    </w:rPr>
                    <w:t xml:space="preserve">Fax- </w:t>
                  </w:r>
                  <w:r w:rsidR="00433010">
                    <w:rPr>
                      <w:color w:val="7030A0"/>
                      <w:sz w:val="24"/>
                      <w:szCs w:val="24"/>
                    </w:rPr>
                    <w:t>540-890-2373</w:t>
                  </w:r>
                </w:p>
                <w:p w:rsidR="0030291B" w:rsidRPr="001260BF" w:rsidRDefault="00B15726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hyperlink r:id="rId9" w:history="1">
                    <w:r w:rsidR="0030291B" w:rsidRPr="001260BF">
                      <w:rPr>
                        <w:rStyle w:val="Hyperlink"/>
                        <w:color w:val="7030A0"/>
                        <w:sz w:val="24"/>
                        <w:szCs w:val="24"/>
                      </w:rPr>
                      <w:t>cartera98@verizon.net</w:t>
                    </w:r>
                  </w:hyperlink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</w:rPr>
                  </w:pPr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color w:val="7030A0"/>
                      <w:sz w:val="24"/>
                      <w:szCs w:val="24"/>
                    </w:rPr>
                    <w:t>or</w:t>
                  </w:r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color w:val="7030A0"/>
                      <w:sz w:val="24"/>
                      <w:szCs w:val="24"/>
                    </w:rPr>
                    <w:t>Rick Crotts</w:t>
                  </w:r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color w:val="7030A0"/>
                      <w:sz w:val="24"/>
                      <w:szCs w:val="24"/>
                    </w:rPr>
                    <w:t>802 Bowman Ave.</w:t>
                  </w:r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color w:val="7030A0"/>
                      <w:sz w:val="24"/>
                      <w:szCs w:val="24"/>
                    </w:rPr>
                    <w:t>Salem, Va. 24153</w:t>
                  </w:r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r w:rsidRPr="001260BF">
                    <w:rPr>
                      <w:color w:val="7030A0"/>
                      <w:sz w:val="24"/>
                      <w:szCs w:val="24"/>
                    </w:rPr>
                    <w:t>Cell- 540-580-3116</w:t>
                  </w:r>
                </w:p>
                <w:p w:rsidR="0030291B" w:rsidRPr="001260BF" w:rsidRDefault="00B15726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  <w:hyperlink r:id="rId10" w:history="1">
                    <w:r w:rsidR="0030291B" w:rsidRPr="001260BF">
                      <w:rPr>
                        <w:rStyle w:val="Hyperlink"/>
                        <w:color w:val="7030A0"/>
                        <w:sz w:val="24"/>
                        <w:szCs w:val="24"/>
                      </w:rPr>
                      <w:t>crottsrick@yahoo.com</w:t>
                    </w:r>
                  </w:hyperlink>
                </w:p>
                <w:p w:rsidR="0030291B" w:rsidRPr="001260BF" w:rsidRDefault="0030291B" w:rsidP="0030291B">
                  <w:pPr>
                    <w:pStyle w:val="ContactInfo"/>
                    <w:rPr>
                      <w:color w:val="7030A0"/>
                      <w:sz w:val="24"/>
                      <w:szCs w:val="24"/>
                    </w:rPr>
                  </w:pPr>
                </w:p>
                <w:p w:rsidR="004A6906" w:rsidRDefault="0030291B" w:rsidP="0030291B">
                  <w:r w:rsidRPr="001260BF">
                    <w:rPr>
                      <w:color w:val="7030A0"/>
                      <w:sz w:val="24"/>
                      <w:szCs w:val="24"/>
                    </w:rPr>
                    <w:t>Website is coming soon!</w:t>
                  </w:r>
                </w:p>
              </w:tc>
            </w:tr>
            <w:tr w:rsidR="004A6906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C070A1" w:rsidRDefault="008010C0" w:rsidP="0030291B">
                  <w:r w:rsidRPr="008010C0">
                    <w:rPr>
                      <w:noProof/>
                      <w:lang w:eastAsia="en-US"/>
                    </w:rPr>
                    <w:drawing>
                      <wp:inline distT="0" distB="0" distL="0" distR="0" wp14:anchorId="2EFDBFD2" wp14:editId="57B4B919">
                        <wp:extent cx="1913890" cy="2392045"/>
                        <wp:effectExtent l="0" t="0" r="0" b="8255"/>
                        <wp:docPr id="11" name="Picture 11" descr="C:\Users\rhcrotts\OneDrive - Roanoke County Schools\Alzheimer's Tourney\swinging gol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hcrotts\OneDrive - Roanoke County Schools\Alzheimer's Tourney\swinging gol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890" cy="2392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6906" w:rsidRDefault="004A6906"/>
        </w:tc>
        <w:tc>
          <w:tcPr>
            <w:tcW w:w="4465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465"/>
            </w:tblGrid>
            <w:tr w:rsidR="004A6906" w:rsidTr="00BF644C">
              <w:trPr>
                <w:cantSplit/>
                <w:trHeight w:hRule="exact" w:val="9990"/>
              </w:trPr>
              <w:tc>
                <w:tcPr>
                  <w:tcW w:w="5000" w:type="pct"/>
                  <w:shd w:val="clear" w:color="auto" w:fill="FFFFFF" w:themeFill="background1"/>
                  <w:textDirection w:val="btLr"/>
                  <w:vAlign w:val="center"/>
                </w:tcPr>
                <w:p w:rsidR="004A6906" w:rsidRDefault="00522F16" w:rsidP="00703C40">
                  <w:pPr>
                    <w:pStyle w:val="Quote"/>
                    <w:spacing w:before="0"/>
                    <w:ind w:left="113"/>
                    <w:jc w:val="both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7456" behindDoc="0" locked="0" layoutInCell="1" allowOverlap="1" wp14:anchorId="4B2DDDCE" wp14:editId="39A30CFD">
                            <wp:simplePos x="0" y="0"/>
                            <wp:positionH relativeFrom="column">
                              <wp:posOffset>-1478280</wp:posOffset>
                            </wp:positionH>
                            <wp:positionV relativeFrom="paragraph">
                              <wp:posOffset>-4210050</wp:posOffset>
                            </wp:positionV>
                            <wp:extent cx="5668010" cy="2711450"/>
                            <wp:effectExtent l="0" t="7620" r="20320" b="2032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6200000">
                                      <a:off x="0" y="0"/>
                                      <a:ext cx="5668010" cy="271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D5B35" w:rsidRPr="001260BF" w:rsidRDefault="00ED5B35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>
                                          <w:t xml:space="preserve"> </w:t>
                                        </w:r>
                                        <w:r w:rsidR="00BF644C" w:rsidRPr="001260BF">
                                          <w:rPr>
                                            <w:color w:val="7030A0"/>
                                          </w:rPr>
                                          <w:t>Registration Form - $65 per person/$260 per team</w:t>
                                        </w:r>
                                      </w:p>
                                      <w:p w:rsidR="00BF644C" w:rsidRPr="001260BF" w:rsidRDefault="00BF644C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Sunday, August 20, 2017 Hanging Rock Golf Course Salem, Va 1:30pm shotgun Start</w:t>
                                        </w:r>
                                      </w:p>
                                      <w:p w:rsidR="00BF644C" w:rsidRPr="001260BF" w:rsidRDefault="00BF644C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Team Captain: __________</w:t>
                                        </w:r>
                                        <w:r w:rsidR="00522F16" w:rsidRPr="001260BF">
                                          <w:rPr>
                                            <w:color w:val="7030A0"/>
                                          </w:rPr>
                                          <w:t>______________________</w:t>
                                        </w:r>
                                        <w:r w:rsidR="00893B1F" w:rsidRPr="001260BF">
                                          <w:rPr>
                                            <w:color w:val="7030A0"/>
                                          </w:rPr>
                                          <w:t xml:space="preserve"> Phone No.</w:t>
                                        </w: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: _______________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</w:t>
                                        </w:r>
                                      </w:p>
                                      <w:p w:rsidR="00BF644C" w:rsidRPr="001260BF" w:rsidRDefault="00BF644C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Address: ___________</w:t>
                                        </w:r>
                                        <w:r w:rsidR="00522F16" w:rsidRPr="001260BF">
                                          <w:rPr>
                                            <w:color w:val="7030A0"/>
                                          </w:rPr>
                                          <w:t>_________________________</w:t>
                                        </w: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Email:</w:t>
                                        </w:r>
                                        <w:r w:rsidR="00522F16" w:rsidRPr="001260BF">
                                          <w:rPr>
                                            <w:color w:val="7030A0"/>
                                          </w:rPr>
                                          <w:t>___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</w:t>
                                        </w:r>
                                        <w:r w:rsidR="00522F16" w:rsidRPr="001260BF">
                                          <w:rPr>
                                            <w:color w:val="7030A0"/>
                                          </w:rPr>
                                          <w:t>_____</w:t>
                                        </w: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____</w:t>
                                        </w:r>
                                        <w:r w:rsidR="00522F16" w:rsidRPr="001260BF">
                                          <w:rPr>
                                            <w:color w:val="7030A0"/>
                                          </w:rPr>
                                          <w:t>___________</w:t>
                                        </w:r>
                                      </w:p>
                                      <w:p w:rsidR="00522F16" w:rsidRPr="001260BF" w:rsidRDefault="00522F16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Golfer #2: _______________</w:t>
                                        </w:r>
                                        <w:r w:rsidR="005067D6" w:rsidRPr="001260BF">
                                          <w:rPr>
                                            <w:color w:val="7030A0"/>
                                          </w:rPr>
                                          <w:t>___________________ Phone No.</w:t>
                                        </w: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: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______________________</w:t>
                                        </w:r>
                                      </w:p>
                                      <w:p w:rsidR="00522F16" w:rsidRPr="001260BF" w:rsidRDefault="00522F16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Address: ____________________________________Email: _______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__________________</w:t>
                                        </w:r>
                                      </w:p>
                                      <w:p w:rsidR="00522F16" w:rsidRPr="001260BF" w:rsidRDefault="00522F16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Golfer #3:________________</w:t>
                                        </w:r>
                                        <w:r w:rsidR="00893B1F" w:rsidRPr="001260BF">
                                          <w:rPr>
                                            <w:color w:val="7030A0"/>
                                          </w:rPr>
                                          <w:t>___________________ Phone No.</w:t>
                                        </w: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: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______________________</w:t>
                                        </w:r>
                                      </w:p>
                                      <w:p w:rsidR="00522F16" w:rsidRPr="001260BF" w:rsidRDefault="00522F16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Address: ____________________________________Email: ________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_________________</w:t>
                                        </w:r>
                                      </w:p>
                                      <w:p w:rsidR="00522F16" w:rsidRPr="001260BF" w:rsidRDefault="00522F16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Golfer #4:___________________________________ Phone N</w:t>
                                        </w:r>
                                        <w:r w:rsidR="00893B1F" w:rsidRPr="001260BF">
                                          <w:rPr>
                                            <w:color w:val="7030A0"/>
                                          </w:rPr>
                                          <w:t>o.: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______________________</w:t>
                                        </w:r>
                                      </w:p>
                                      <w:p w:rsidR="00522F16" w:rsidRPr="001260BF" w:rsidRDefault="00522F16" w:rsidP="00EE53B3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1260BF">
                                          <w:rPr>
                                            <w:color w:val="7030A0"/>
                                          </w:rPr>
                                          <w:t>Address: ____________________________________</w:t>
                                        </w:r>
                                        <w:r w:rsidR="00893B1F" w:rsidRPr="001260BF">
                                          <w:rPr>
                                            <w:color w:val="7030A0"/>
                                          </w:rPr>
                                          <w:t>Email: ______</w:t>
                                        </w:r>
                                        <w:r w:rsidR="00350D74" w:rsidRPr="001260BF">
                                          <w:rPr>
                                            <w:color w:val="7030A0"/>
                                          </w:rPr>
                                          <w:t>___________________</w:t>
                                        </w:r>
                                        <w:r w:rsidR="00893B1F" w:rsidRPr="001260BF">
                                          <w:rPr>
                                            <w:color w:val="7030A0"/>
                                          </w:rPr>
                                          <w:t>_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B2DDDC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16.4pt;margin-top:-331.5pt;width:446.3pt;height:213.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">
                            <v:textbox>
                              <w:txbxContent>
                                <w:p w:rsidR="00ED5B35" w:rsidRPr="001260BF" w:rsidRDefault="00ED5B35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="00BF644C" w:rsidRPr="001260BF">
                                    <w:rPr>
                                      <w:color w:val="7030A0"/>
                                    </w:rPr>
                                    <w:t>Registration Form - $65 per person/$260 per team</w:t>
                                  </w:r>
                                </w:p>
                                <w:p w:rsidR="00BF644C" w:rsidRPr="001260BF" w:rsidRDefault="00BF644C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Sunday, August 20, 2017 Hanging Rock Golf Course Salem, Va 1:30pm shotgun Start</w:t>
                                  </w:r>
                                </w:p>
                                <w:p w:rsidR="00BF644C" w:rsidRPr="001260BF" w:rsidRDefault="00BF644C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Team Captain: __________</w:t>
                                  </w:r>
                                  <w:r w:rsidR="00522F16" w:rsidRPr="001260BF">
                                    <w:rPr>
                                      <w:color w:val="7030A0"/>
                                    </w:rPr>
                                    <w:t>______________________</w:t>
                                  </w:r>
                                  <w:r w:rsidR="00893B1F" w:rsidRPr="001260BF">
                                    <w:rPr>
                                      <w:color w:val="7030A0"/>
                                    </w:rPr>
                                    <w:t xml:space="preserve"> Phone No.</w:t>
                                  </w:r>
                                  <w:r w:rsidRPr="001260BF">
                                    <w:rPr>
                                      <w:color w:val="7030A0"/>
                                    </w:rPr>
                                    <w:t>: _______________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</w:t>
                                  </w:r>
                                </w:p>
                                <w:p w:rsidR="00BF644C" w:rsidRPr="001260BF" w:rsidRDefault="00BF644C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Address: ___________</w:t>
                                  </w:r>
                                  <w:r w:rsidR="00522F16" w:rsidRPr="001260BF">
                                    <w:rPr>
                                      <w:color w:val="7030A0"/>
                                    </w:rPr>
                                    <w:t>_________________________</w:t>
                                  </w:r>
                                  <w:r w:rsidRPr="001260BF">
                                    <w:rPr>
                                      <w:color w:val="7030A0"/>
                                    </w:rPr>
                                    <w:t>Email:</w:t>
                                  </w:r>
                                  <w:r w:rsidR="00522F16" w:rsidRPr="001260BF">
                                    <w:rPr>
                                      <w:color w:val="7030A0"/>
                                    </w:rPr>
                                    <w:t>___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</w:t>
                                  </w:r>
                                  <w:r w:rsidR="00522F16" w:rsidRPr="001260BF">
                                    <w:rPr>
                                      <w:color w:val="7030A0"/>
                                    </w:rPr>
                                    <w:t>_____</w:t>
                                  </w:r>
                                  <w:r w:rsidRPr="001260BF">
                                    <w:rPr>
                                      <w:color w:val="7030A0"/>
                                    </w:rPr>
                                    <w:t>____</w:t>
                                  </w:r>
                                  <w:r w:rsidR="00522F16" w:rsidRPr="001260BF">
                                    <w:rPr>
                                      <w:color w:val="7030A0"/>
                                    </w:rPr>
                                    <w:t>___________</w:t>
                                  </w:r>
                                </w:p>
                                <w:p w:rsidR="00522F16" w:rsidRPr="001260BF" w:rsidRDefault="00522F16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Golfer #2: _______________</w:t>
                                  </w:r>
                                  <w:r w:rsidR="005067D6" w:rsidRPr="001260BF">
                                    <w:rPr>
                                      <w:color w:val="7030A0"/>
                                    </w:rPr>
                                    <w:t>___________________ Phone No.</w:t>
                                  </w:r>
                                  <w:r w:rsidRPr="001260BF">
                                    <w:rPr>
                                      <w:color w:val="7030A0"/>
                                    </w:rPr>
                                    <w:t>: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______________________</w:t>
                                  </w:r>
                                </w:p>
                                <w:p w:rsidR="00522F16" w:rsidRPr="001260BF" w:rsidRDefault="00522F16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Address: ____________________________________Email: _______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__________________</w:t>
                                  </w:r>
                                </w:p>
                                <w:p w:rsidR="00522F16" w:rsidRPr="001260BF" w:rsidRDefault="00522F16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Golfer #3:________________</w:t>
                                  </w:r>
                                  <w:r w:rsidR="00893B1F" w:rsidRPr="001260BF">
                                    <w:rPr>
                                      <w:color w:val="7030A0"/>
                                    </w:rPr>
                                    <w:t>___________________ Phone No.</w:t>
                                  </w:r>
                                  <w:r w:rsidRPr="001260BF">
                                    <w:rPr>
                                      <w:color w:val="7030A0"/>
                                    </w:rPr>
                                    <w:t>: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______________________</w:t>
                                  </w:r>
                                </w:p>
                                <w:p w:rsidR="00522F16" w:rsidRPr="001260BF" w:rsidRDefault="00522F16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Address: ____________________________________Email: ________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_________________</w:t>
                                  </w:r>
                                </w:p>
                                <w:p w:rsidR="00522F16" w:rsidRPr="001260BF" w:rsidRDefault="00522F16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Golfer #4:___________________________________ Phone N</w:t>
                                  </w:r>
                                  <w:r w:rsidR="00893B1F" w:rsidRPr="001260BF">
                                    <w:rPr>
                                      <w:color w:val="7030A0"/>
                                    </w:rPr>
                                    <w:t>o.: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______________________</w:t>
                                  </w:r>
                                </w:p>
                                <w:p w:rsidR="00522F16" w:rsidRPr="001260BF" w:rsidRDefault="00522F16" w:rsidP="00EE53B3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1260BF">
                                    <w:rPr>
                                      <w:color w:val="7030A0"/>
                                    </w:rPr>
                                    <w:t>Address: ____________________________________</w:t>
                                  </w:r>
                                  <w:r w:rsidR="00893B1F" w:rsidRPr="001260BF">
                                    <w:rPr>
                                      <w:color w:val="7030A0"/>
                                    </w:rPr>
                                    <w:t>Email: ______</w:t>
                                  </w:r>
                                  <w:r w:rsidR="00350D74" w:rsidRPr="001260BF">
                                    <w:rPr>
                                      <w:color w:val="7030A0"/>
                                    </w:rPr>
                                    <w:t>___________________</w:t>
                                  </w:r>
                                  <w:r w:rsidR="00893B1F" w:rsidRPr="001260BF">
                                    <w:rPr>
                                      <w:color w:val="7030A0"/>
                                    </w:rPr>
                                    <w:t>_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4A6906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4A6906" w:rsidRDefault="004A6906"/>
                <w:p w:rsidR="004A6906" w:rsidRDefault="004A6906">
                  <w:pPr>
                    <w:pStyle w:val="Heading1"/>
                  </w:pPr>
                </w:p>
                <w:p w:rsidR="004A6906" w:rsidRDefault="004A6906" w:rsidP="000464C4"/>
              </w:tc>
            </w:tr>
          </w:tbl>
          <w:p w:rsidR="004A6906" w:rsidRDefault="004A6906"/>
        </w:tc>
        <w:tc>
          <w:tcPr>
            <w:tcW w:w="865" w:type="dxa"/>
          </w:tcPr>
          <w:p w:rsidR="004A6906" w:rsidRDefault="004A6906"/>
        </w:tc>
        <w:tc>
          <w:tcPr>
            <w:tcW w:w="4029" w:type="dxa"/>
          </w:tcPr>
          <w:p w:rsidR="004A6906" w:rsidRPr="001260BF" w:rsidRDefault="004A6906">
            <w:pPr>
              <w:pStyle w:val="Heading2"/>
              <w:rPr>
                <w:color w:val="7030A0"/>
              </w:rPr>
            </w:pPr>
          </w:p>
          <w:p w:rsidR="0030291B" w:rsidRPr="001260BF" w:rsidRDefault="0030291B" w:rsidP="0030291B">
            <w:pPr>
              <w:rPr>
                <w:color w:val="7030A0"/>
              </w:rPr>
            </w:pPr>
            <w:r w:rsidRPr="001260BF">
              <w:rPr>
                <w:noProof/>
                <w:color w:val="7030A0"/>
                <w:lang w:eastAsia="en-US"/>
              </w:rPr>
              <w:drawing>
                <wp:inline distT="0" distB="0" distL="0" distR="0" wp14:anchorId="3F3627FE" wp14:editId="1BA90C33">
                  <wp:extent cx="2593900" cy="1822243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urple Passi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342" cy="190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60BF">
              <w:rPr>
                <w:color w:val="7030A0"/>
              </w:rPr>
              <w:t>CHECK ALL THAT PERTAINS:</w:t>
            </w:r>
          </w:p>
          <w:p w:rsidR="0030291B" w:rsidRPr="001260BF" w:rsidRDefault="0030291B" w:rsidP="0030291B">
            <w:pPr>
              <w:pStyle w:val="ListParagraph"/>
              <w:numPr>
                <w:ilvl w:val="0"/>
                <w:numId w:val="6"/>
              </w:numPr>
              <w:rPr>
                <w:color w:val="7030A0"/>
              </w:rPr>
            </w:pPr>
            <w:r w:rsidRPr="001260BF">
              <w:rPr>
                <w:color w:val="7030A0"/>
              </w:rPr>
              <w:t>My Check is enclosed or will be mailed</w:t>
            </w:r>
          </w:p>
          <w:p w:rsidR="0030291B" w:rsidRPr="001260BF" w:rsidRDefault="0030291B" w:rsidP="0030291B">
            <w:pPr>
              <w:pStyle w:val="ListParagraph"/>
              <w:numPr>
                <w:ilvl w:val="0"/>
                <w:numId w:val="6"/>
              </w:numPr>
              <w:rPr>
                <w:color w:val="7030A0"/>
              </w:rPr>
            </w:pPr>
            <w:r w:rsidRPr="001260BF">
              <w:rPr>
                <w:color w:val="7030A0"/>
              </w:rPr>
              <w:t>Please Invoice me</w:t>
            </w:r>
          </w:p>
          <w:p w:rsidR="0030291B" w:rsidRPr="001260BF" w:rsidRDefault="0030291B" w:rsidP="0030291B">
            <w:pPr>
              <w:pStyle w:val="ListParagraph"/>
              <w:numPr>
                <w:ilvl w:val="0"/>
                <w:numId w:val="6"/>
              </w:numPr>
              <w:rPr>
                <w:color w:val="7030A0"/>
              </w:rPr>
            </w:pPr>
            <w:r w:rsidRPr="001260BF">
              <w:rPr>
                <w:color w:val="7030A0"/>
              </w:rPr>
              <w:t>Please charge my Visa or Master Card</w:t>
            </w:r>
          </w:p>
          <w:p w:rsidR="0030291B" w:rsidRPr="001260BF" w:rsidRDefault="0030291B" w:rsidP="0030291B">
            <w:pPr>
              <w:pStyle w:val="ListParagraph"/>
              <w:numPr>
                <w:ilvl w:val="0"/>
                <w:numId w:val="6"/>
              </w:numPr>
              <w:rPr>
                <w:color w:val="7030A0"/>
              </w:rPr>
            </w:pPr>
            <w:r w:rsidRPr="001260BF">
              <w:rPr>
                <w:color w:val="7030A0"/>
              </w:rPr>
              <w:t>I would like to receive a receipt from the Alz. Assn. as a tax write off (does not include the golf that is paid for)</w:t>
            </w:r>
          </w:p>
          <w:p w:rsidR="0030291B" w:rsidRPr="001260BF" w:rsidRDefault="002C78D8" w:rsidP="002C78D8">
            <w:pPr>
              <w:rPr>
                <w:color w:val="7030A0"/>
              </w:rPr>
            </w:pPr>
            <w:r>
              <w:rPr>
                <w:color w:val="7030A0"/>
              </w:rPr>
              <w:t>Name: __</w:t>
            </w:r>
            <w:r w:rsidR="0030291B" w:rsidRPr="001260BF">
              <w:rPr>
                <w:color w:val="7030A0"/>
              </w:rPr>
              <w:t>______________________</w:t>
            </w:r>
            <w:r>
              <w:rPr>
                <w:color w:val="7030A0"/>
              </w:rPr>
              <w:t>___</w:t>
            </w:r>
            <w:r w:rsidR="0030291B" w:rsidRPr="001260BF">
              <w:rPr>
                <w:color w:val="7030A0"/>
              </w:rPr>
              <w:t>_</w:t>
            </w:r>
          </w:p>
          <w:p w:rsidR="0030291B" w:rsidRPr="001260BF" w:rsidRDefault="0030291B" w:rsidP="0030291B">
            <w:pPr>
              <w:pStyle w:val="ListParagraph"/>
              <w:numPr>
                <w:ilvl w:val="0"/>
                <w:numId w:val="7"/>
              </w:numPr>
              <w:rPr>
                <w:color w:val="7030A0"/>
              </w:rPr>
            </w:pPr>
            <w:r w:rsidRPr="001260BF">
              <w:rPr>
                <w:color w:val="7030A0"/>
              </w:rPr>
              <w:t>Visa</w:t>
            </w:r>
          </w:p>
          <w:p w:rsidR="0030291B" w:rsidRPr="001260BF" w:rsidRDefault="0030291B" w:rsidP="0030291B">
            <w:pPr>
              <w:pStyle w:val="ListParagraph"/>
              <w:numPr>
                <w:ilvl w:val="0"/>
                <w:numId w:val="7"/>
              </w:numPr>
              <w:rPr>
                <w:color w:val="7030A0"/>
              </w:rPr>
            </w:pPr>
            <w:r w:rsidRPr="001260BF">
              <w:rPr>
                <w:color w:val="7030A0"/>
              </w:rPr>
              <w:t>Mastercard</w:t>
            </w:r>
          </w:p>
          <w:p w:rsidR="0030291B" w:rsidRPr="001260BF" w:rsidRDefault="0030291B" w:rsidP="0030291B">
            <w:pPr>
              <w:rPr>
                <w:color w:val="7030A0"/>
              </w:rPr>
            </w:pPr>
            <w:r w:rsidRPr="001260BF">
              <w:rPr>
                <w:color w:val="7030A0"/>
              </w:rPr>
              <w:t>Card Number_______________________</w:t>
            </w:r>
          </w:p>
          <w:p w:rsidR="0030291B" w:rsidRPr="001260BF" w:rsidRDefault="0030291B" w:rsidP="0030291B">
            <w:pPr>
              <w:rPr>
                <w:color w:val="7030A0"/>
              </w:rPr>
            </w:pPr>
            <w:r w:rsidRPr="001260BF">
              <w:rPr>
                <w:color w:val="7030A0"/>
              </w:rPr>
              <w:t xml:space="preserve">Exp. Date: _____/_____ </w:t>
            </w:r>
          </w:p>
          <w:p w:rsidR="0030291B" w:rsidRPr="001260BF" w:rsidRDefault="0030291B" w:rsidP="0030291B">
            <w:pPr>
              <w:rPr>
                <w:color w:val="7030A0"/>
              </w:rPr>
            </w:pPr>
            <w:r w:rsidRPr="001260BF">
              <w:rPr>
                <w:color w:val="7030A0"/>
              </w:rPr>
              <w:t>CVV Number: _______</w:t>
            </w:r>
          </w:p>
          <w:p w:rsidR="0030291B" w:rsidRPr="001260BF" w:rsidRDefault="0030291B" w:rsidP="0030291B">
            <w:pPr>
              <w:rPr>
                <w:color w:val="7030A0"/>
              </w:rPr>
            </w:pPr>
            <w:r w:rsidRPr="001260BF">
              <w:rPr>
                <w:color w:val="7030A0"/>
              </w:rPr>
              <w:t>Signature</w:t>
            </w:r>
          </w:p>
          <w:p w:rsidR="004A6906" w:rsidRPr="00433010" w:rsidRDefault="0030291B" w:rsidP="00433010">
            <w:pPr>
              <w:rPr>
                <w:color w:val="7030A0"/>
              </w:rPr>
            </w:pPr>
            <w:r w:rsidRPr="001260BF">
              <w:rPr>
                <w:color w:val="7030A0"/>
              </w:rPr>
              <w:t>____</w:t>
            </w:r>
            <w:r w:rsidR="00433010">
              <w:rPr>
                <w:color w:val="7030A0"/>
              </w:rPr>
              <w:t>_______________________________</w:t>
            </w:r>
          </w:p>
        </w:tc>
      </w:tr>
    </w:tbl>
    <w:p w:rsidR="004A6906" w:rsidRDefault="004A6906">
      <w:bookmarkStart w:id="0" w:name="_GoBack"/>
      <w:bookmarkEnd w:id="0"/>
    </w:p>
    <w:sectPr w:rsidR="004A6906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song for jennifer">
    <w:altName w:val="Calibri"/>
    <w:charset w:val="00"/>
    <w:family w:val="auto"/>
    <w:pitch w:val="variable"/>
    <w:sig w:usb0="A00000AF" w:usb1="40000042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2" w15:restartNumberingAfterBreak="0">
    <w:nsid w:val="20713A42"/>
    <w:multiLevelType w:val="hybridMultilevel"/>
    <w:tmpl w:val="46383E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336FA"/>
    <w:multiLevelType w:val="hybridMultilevel"/>
    <w:tmpl w:val="A6D6E0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D9B"/>
    <w:rsid w:val="00010698"/>
    <w:rsid w:val="000464C4"/>
    <w:rsid w:val="001260BF"/>
    <w:rsid w:val="00213BD1"/>
    <w:rsid w:val="00244409"/>
    <w:rsid w:val="00276B25"/>
    <w:rsid w:val="002C6967"/>
    <w:rsid w:val="002C78D8"/>
    <w:rsid w:val="002D4AF1"/>
    <w:rsid w:val="0030291B"/>
    <w:rsid w:val="00350D74"/>
    <w:rsid w:val="00433010"/>
    <w:rsid w:val="004A6906"/>
    <w:rsid w:val="004D7D9B"/>
    <w:rsid w:val="005067D6"/>
    <w:rsid w:val="00522F16"/>
    <w:rsid w:val="0063766E"/>
    <w:rsid w:val="00703C40"/>
    <w:rsid w:val="00764E52"/>
    <w:rsid w:val="007C4630"/>
    <w:rsid w:val="008010C0"/>
    <w:rsid w:val="00875351"/>
    <w:rsid w:val="00893B1F"/>
    <w:rsid w:val="008B3A66"/>
    <w:rsid w:val="009205D2"/>
    <w:rsid w:val="00AF2E61"/>
    <w:rsid w:val="00B15726"/>
    <w:rsid w:val="00B82796"/>
    <w:rsid w:val="00BF644C"/>
    <w:rsid w:val="00C070A1"/>
    <w:rsid w:val="00CA7330"/>
    <w:rsid w:val="00CC5939"/>
    <w:rsid w:val="00CF0FBF"/>
    <w:rsid w:val="00D7276F"/>
    <w:rsid w:val="00DF50BA"/>
    <w:rsid w:val="00ED5B35"/>
    <w:rsid w:val="00EE53B3"/>
    <w:rsid w:val="00F107D6"/>
    <w:rsid w:val="00FB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3D98B9-F0CD-4A5C-A088-12A7B420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site">
    <w:name w:val="Website"/>
    <w:basedOn w:val="Normal"/>
    <w:next w:val="Normal"/>
    <w:uiPriority w:val="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3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C4630"/>
    <w:rPr>
      <w:color w:val="74CBC8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C07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rottsrick@yahoo.com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cartera98@verizon.net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crotts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2B5AA88CBDC4CA3B3DB5F071DCBE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B69B2-8D08-4668-B316-1B5F6828129C}"/>
      </w:docPartPr>
      <w:docPartBody>
        <w:p w:rsidR="00100008" w:rsidRDefault="001F4F83">
          <w:pPr>
            <w:pStyle w:val="52B5AA88CBDC4CA3B3DB5F071DCBED74"/>
          </w:pPr>
          <w:r>
            <w:t>Recipient Name</w:t>
          </w:r>
          <w:r>
            <w:br/>
            <w:t>Address</w:t>
          </w:r>
          <w:r>
            <w:br/>
            <w:t>City, ST  ZIP Code</w:t>
          </w:r>
        </w:p>
      </w:docPartBody>
    </w:docPart>
    <w:docPart>
      <w:docPartPr>
        <w:name w:val="736DA2E528F54490A15BC8E5A12A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D0A77-CD07-486A-A44A-3D06393155AC}"/>
      </w:docPartPr>
      <w:docPartBody>
        <w:p w:rsidR="00100008" w:rsidRDefault="001F4F83">
          <w:pPr>
            <w:pStyle w:val="736DA2E528F54490A15BC8E5A12ADF07"/>
          </w:pPr>
          <w:r>
            <w:t>Company Name</w:t>
          </w:r>
        </w:p>
      </w:docPartBody>
    </w:docPart>
    <w:docPart>
      <w:docPartPr>
        <w:name w:val="01C7341EF966467985252A9725102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A19E9-600D-44E3-8405-7675A7B010BA}"/>
      </w:docPartPr>
      <w:docPartBody>
        <w:p w:rsidR="00100008" w:rsidRDefault="001F4F83">
          <w:pPr>
            <w:pStyle w:val="01C7341EF966467985252A972510287C"/>
          </w:pPr>
          <w:r>
            <w:t>Street Address</w:t>
          </w:r>
          <w:r>
            <w:br/>
            <w:t>City, ST  ZIP Code</w:t>
          </w:r>
        </w:p>
      </w:docPartBody>
    </w:docPart>
    <w:docPart>
      <w:docPartPr>
        <w:name w:val="D7F570D21DDB4579B62FADC09CA0C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3DD28-821C-4479-92FB-281E21338832}"/>
      </w:docPartPr>
      <w:docPartBody>
        <w:p w:rsidR="0069526F" w:rsidRDefault="00C22AC5" w:rsidP="00C22AC5">
          <w:pPr>
            <w:pStyle w:val="D7F570D21DDB4579B62FADC09CA0C0EA"/>
          </w:pPr>
          <w:r>
            <w:t>Company Name</w:t>
          </w:r>
        </w:p>
      </w:docPartBody>
    </w:docPart>
    <w:docPart>
      <w:docPartPr>
        <w:name w:val="044A558614294DFA9FBF69792B83C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C010-1996-48B8-BD05-14A18BD45123}"/>
      </w:docPartPr>
      <w:docPartBody>
        <w:p w:rsidR="0069526F" w:rsidRDefault="00C22AC5" w:rsidP="00C22AC5">
          <w:pPr>
            <w:pStyle w:val="044A558614294DFA9FBF69792B83CFC3"/>
          </w:pPr>
          <w:r>
            <w:t>Street Address</w:t>
          </w:r>
          <w:r>
            <w:br/>
            <w:t>City, ST 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song for jennifer">
    <w:altName w:val="Calibri"/>
    <w:charset w:val="00"/>
    <w:family w:val="auto"/>
    <w:pitch w:val="variable"/>
    <w:sig w:usb0="A00000AF" w:usb1="40000042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472C4" w:themeColor="accent1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F83"/>
    <w:rsid w:val="00051A13"/>
    <w:rsid w:val="000749C4"/>
    <w:rsid w:val="00100008"/>
    <w:rsid w:val="00104A36"/>
    <w:rsid w:val="001F4F83"/>
    <w:rsid w:val="00214EA4"/>
    <w:rsid w:val="003A4298"/>
    <w:rsid w:val="00582B37"/>
    <w:rsid w:val="00597185"/>
    <w:rsid w:val="00645F46"/>
    <w:rsid w:val="00653FF0"/>
    <w:rsid w:val="0067523E"/>
    <w:rsid w:val="00687106"/>
    <w:rsid w:val="0069526F"/>
    <w:rsid w:val="00827951"/>
    <w:rsid w:val="0083372B"/>
    <w:rsid w:val="00984E1C"/>
    <w:rsid w:val="009F52F3"/>
    <w:rsid w:val="00AA1F9F"/>
    <w:rsid w:val="00C22AC5"/>
    <w:rsid w:val="00E20CB3"/>
    <w:rsid w:val="00EC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29FF939C6F4C25941AA99B75F2BE2A">
    <w:name w:val="5C29FF939C6F4C25941AA99B75F2BE2A"/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sz w:val="20"/>
      <w:szCs w:val="18"/>
      <w:lang w:eastAsia="ja-JP"/>
      <w14:ligatures w14:val="standard"/>
    </w:rPr>
  </w:style>
  <w:style w:type="paragraph" w:customStyle="1" w:styleId="79EABA5C69CB4DAF9E757A48CFB275F2">
    <w:name w:val="79EABA5C69CB4DAF9E757A48CFB275F2"/>
  </w:style>
  <w:style w:type="paragraph" w:customStyle="1" w:styleId="52B5AA88CBDC4CA3B3DB5F071DCBED74">
    <w:name w:val="52B5AA88CBDC4CA3B3DB5F071DCBED74"/>
  </w:style>
  <w:style w:type="paragraph" w:customStyle="1" w:styleId="736DA2E528F54490A15BC8E5A12ADF07">
    <w:name w:val="736DA2E528F54490A15BC8E5A12ADF07"/>
  </w:style>
  <w:style w:type="paragraph" w:customStyle="1" w:styleId="01C7341EF966467985252A972510287C">
    <w:name w:val="01C7341EF966467985252A972510287C"/>
  </w:style>
  <w:style w:type="paragraph" w:customStyle="1" w:styleId="717F1570EB794B528AEED9654B3C5427">
    <w:name w:val="717F1570EB794B528AEED9654B3C5427"/>
  </w:style>
  <w:style w:type="paragraph" w:customStyle="1" w:styleId="76CC13D114AD4803BA4CAD86E707F932">
    <w:name w:val="76CC13D114AD4803BA4CAD86E707F932"/>
  </w:style>
  <w:style w:type="paragraph" w:customStyle="1" w:styleId="2E611E9786584EB08AD371B4F2310C0E">
    <w:name w:val="2E611E9786584EB08AD371B4F2310C0E"/>
  </w:style>
  <w:style w:type="paragraph" w:customStyle="1" w:styleId="22E565CE2A63425D8FEA8F4EE8587E00">
    <w:name w:val="22E565CE2A63425D8FEA8F4EE8587E00"/>
  </w:style>
  <w:style w:type="paragraph" w:customStyle="1" w:styleId="1507EAEE48794EAE98E90BEA2145132B">
    <w:name w:val="1507EAEE48794EAE98E90BEA2145132B"/>
  </w:style>
  <w:style w:type="paragraph" w:customStyle="1" w:styleId="234EAC7CED4B4943863A322A353C3D40">
    <w:name w:val="234EAC7CED4B4943863A322A353C3D40"/>
  </w:style>
  <w:style w:type="paragraph" w:styleId="Quote">
    <w:name w:val="Quote"/>
    <w:basedOn w:val="Normal"/>
    <w:link w:val="QuoteChar"/>
    <w:uiPriority w:val="3"/>
    <w:unhideWhenUsed/>
    <w:qFormat/>
    <w:pPr>
      <w:spacing w:before="480" w:after="480" w:line="276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Cs w:val="18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kern w:val="2"/>
      <w:szCs w:val="18"/>
      <w:lang w:eastAsia="ja-JP"/>
      <w14:ligatures w14:val="standard"/>
    </w:rPr>
  </w:style>
  <w:style w:type="paragraph" w:customStyle="1" w:styleId="894F8DE5699B45318F9BD6EA2F19F67D">
    <w:name w:val="894F8DE5699B45318F9BD6EA2F19F67D"/>
  </w:style>
  <w:style w:type="paragraph" w:customStyle="1" w:styleId="81ADCFEA94A4408898F59E36666CBADF">
    <w:name w:val="81ADCFEA94A4408898F59E36666CBADF"/>
  </w:style>
  <w:style w:type="paragraph" w:customStyle="1" w:styleId="752EE144292142989D13C2CF1A9899A5">
    <w:name w:val="752EE144292142989D13C2CF1A9899A5"/>
  </w:style>
  <w:style w:type="paragraph" w:customStyle="1" w:styleId="2F6DC304B77047DA907A70FF63E0E70F">
    <w:name w:val="2F6DC304B77047DA907A70FF63E0E70F"/>
  </w:style>
  <w:style w:type="paragraph" w:customStyle="1" w:styleId="6606BE05A92146EB84FD09AE6C4C28BC">
    <w:name w:val="6606BE05A92146EB84FD09AE6C4C28BC"/>
  </w:style>
  <w:style w:type="paragraph" w:customStyle="1" w:styleId="6526375100894B1ABF6D7597E0E000A5">
    <w:name w:val="6526375100894B1ABF6D7597E0E000A5"/>
  </w:style>
  <w:style w:type="paragraph" w:customStyle="1" w:styleId="0FF65AEA3D35481CAB9CEA0AF3525670">
    <w:name w:val="0FF65AEA3D35481CAB9CEA0AF3525670"/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sz w:val="18"/>
      <w:szCs w:val="18"/>
      <w:lang w:eastAsia="ja-JP"/>
      <w14:ligatures w14:val="standard"/>
    </w:rPr>
  </w:style>
  <w:style w:type="paragraph" w:customStyle="1" w:styleId="C216A6F094B149499EB8F9DC7E5EAB53">
    <w:name w:val="C216A6F094B149499EB8F9DC7E5EAB53"/>
  </w:style>
  <w:style w:type="paragraph" w:customStyle="1" w:styleId="9131799590054A2AB9B9F4A57947178D">
    <w:name w:val="9131799590054A2AB9B9F4A57947178D"/>
  </w:style>
  <w:style w:type="paragraph" w:customStyle="1" w:styleId="B7B657F47DCE40769BDB7A43B8BD49D1">
    <w:name w:val="B7B657F47DCE40769BDB7A43B8BD49D1"/>
  </w:style>
  <w:style w:type="paragraph" w:customStyle="1" w:styleId="59D377D3465B4174A996ED3A3AF9B829">
    <w:name w:val="59D377D3465B4174A996ED3A3AF9B829"/>
  </w:style>
  <w:style w:type="paragraph" w:customStyle="1" w:styleId="79E594C6C1C24C209327F36AE90B125A">
    <w:name w:val="79E594C6C1C24C209327F36AE90B125A"/>
    <w:rsid w:val="00214EA4"/>
  </w:style>
  <w:style w:type="paragraph" w:customStyle="1" w:styleId="ED524F88323640579AC9EF63E980CCD5">
    <w:name w:val="ED524F88323640579AC9EF63E980CCD5"/>
    <w:rsid w:val="00214EA4"/>
  </w:style>
  <w:style w:type="paragraph" w:customStyle="1" w:styleId="5F8043913CAA4CB996F2637A46F65A5E">
    <w:name w:val="5F8043913CAA4CB996F2637A46F65A5E"/>
    <w:rsid w:val="00214EA4"/>
  </w:style>
  <w:style w:type="paragraph" w:customStyle="1" w:styleId="D7F570D21DDB4579B62FADC09CA0C0EA">
    <w:name w:val="D7F570D21DDB4579B62FADC09CA0C0EA"/>
    <w:rsid w:val="00C22AC5"/>
  </w:style>
  <w:style w:type="paragraph" w:customStyle="1" w:styleId="044A558614294DFA9FBF69792B83CFC3">
    <w:name w:val="044A558614294DFA9FBF69792B83CFC3"/>
    <w:rsid w:val="00C22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15786 Stewartsville Rd.
Vinton, Va. 24179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13314-349F-48C0-82E3-DE5EC80B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Annette Carter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H. Crotts</dc:creator>
  <cp:keywords/>
  <cp:lastModifiedBy>Ken</cp:lastModifiedBy>
  <cp:revision>2</cp:revision>
  <cp:lastPrinted>2012-07-24T20:52:00Z</cp:lastPrinted>
  <dcterms:created xsi:type="dcterms:W3CDTF">2017-06-21T13:10:00Z</dcterms:created>
  <dcterms:modified xsi:type="dcterms:W3CDTF">2017-06-21T13:10:00Z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